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EEE1D" w14:textId="4773165C" w:rsidR="006C291B" w:rsidRPr="00D12413" w:rsidRDefault="00F058FA" w:rsidP="00530445">
      <w:pPr>
        <w:pStyle w:val="TitleBaker"/>
        <w:rPr>
          <w:rFonts w:ascii="Montserrat" w:hAnsi="Montserrat"/>
          <w:sz w:val="32"/>
          <w:szCs w:val="18"/>
        </w:rPr>
      </w:pPr>
      <w:r w:rsidRPr="00D12413">
        <w:rPr>
          <w:rFonts w:ascii="Montserrat" w:hAnsi="Montserrat"/>
          <w:sz w:val="32"/>
          <w:szCs w:val="18"/>
        </w:rPr>
        <w:t xml:space="preserve">PhD </w:t>
      </w:r>
      <w:r w:rsidR="00A0708B">
        <w:rPr>
          <w:rFonts w:ascii="Montserrat" w:hAnsi="Montserrat"/>
          <w:sz w:val="32"/>
          <w:szCs w:val="18"/>
        </w:rPr>
        <w:t>p</w:t>
      </w:r>
      <w:r w:rsidRPr="00D12413">
        <w:rPr>
          <w:rFonts w:ascii="Montserrat" w:hAnsi="Montserrat"/>
          <w:sz w:val="32"/>
          <w:szCs w:val="18"/>
        </w:rPr>
        <w:t>roject</w:t>
      </w:r>
      <w:r w:rsidR="007A314A" w:rsidRPr="00D12413">
        <w:rPr>
          <w:rFonts w:ascii="Montserrat" w:hAnsi="Montserrat"/>
          <w:sz w:val="32"/>
          <w:szCs w:val="18"/>
        </w:rPr>
        <w:t xml:space="preserve"> </w:t>
      </w:r>
      <w:r w:rsidR="00A0708B">
        <w:rPr>
          <w:rFonts w:ascii="Montserrat" w:hAnsi="Montserrat"/>
          <w:sz w:val="32"/>
          <w:szCs w:val="18"/>
        </w:rPr>
        <w:t>p</w:t>
      </w:r>
      <w:r w:rsidR="007A314A" w:rsidRPr="00D12413">
        <w:rPr>
          <w:rFonts w:ascii="Montserrat" w:hAnsi="Montserrat"/>
          <w:sz w:val="32"/>
          <w:szCs w:val="18"/>
        </w:rPr>
        <w:t>roposal</w:t>
      </w:r>
      <w:r w:rsidRPr="00D12413">
        <w:rPr>
          <w:rFonts w:ascii="Montserrat" w:hAnsi="Montserrat"/>
          <w:sz w:val="32"/>
          <w:szCs w:val="18"/>
        </w:rPr>
        <w:t xml:space="preserve"> </w:t>
      </w:r>
    </w:p>
    <w:p w14:paraId="18C6AC9F" w14:textId="252D9A98" w:rsidR="00F058FA" w:rsidRPr="00D12413" w:rsidRDefault="00F058FA" w:rsidP="00F058FA">
      <w:pPr>
        <w:pStyle w:val="Sub-titleBaker"/>
        <w:rPr>
          <w:rFonts w:ascii="Montserrat" w:hAnsi="Montserrat"/>
          <w:sz w:val="20"/>
          <w:szCs w:val="18"/>
        </w:rPr>
      </w:pPr>
      <w:r w:rsidRPr="00D12413">
        <w:rPr>
          <w:rFonts w:ascii="Montserrat" w:hAnsi="Montserrat"/>
          <w:sz w:val="20"/>
          <w:szCs w:val="18"/>
        </w:rPr>
        <w:t>Baker Department of Cardiovascular Research, Translation and Implementation, La Trobe University (LTU).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F058FA" w:rsidRPr="00D12413" w14:paraId="04D3DFF9" w14:textId="77777777" w:rsidTr="00A0708B">
        <w:tc>
          <w:tcPr>
            <w:tcW w:w="3397" w:type="dxa"/>
          </w:tcPr>
          <w:p w14:paraId="02AB1254" w14:textId="3011731F" w:rsidR="00F058FA" w:rsidRPr="00A0708B" w:rsidRDefault="00F058FA" w:rsidP="00A0708B">
            <w:pPr>
              <w:pStyle w:val="TableheaderBaker"/>
            </w:pPr>
            <w:r w:rsidRPr="00A0708B">
              <w:t>PhD applicant name</w:t>
            </w:r>
          </w:p>
        </w:tc>
        <w:tc>
          <w:tcPr>
            <w:tcW w:w="5670" w:type="dxa"/>
          </w:tcPr>
          <w:p w14:paraId="77EAC6A7" w14:textId="77777777" w:rsidR="00F058FA" w:rsidRPr="00D12413" w:rsidRDefault="00F058FA" w:rsidP="00A0708B">
            <w:pPr>
              <w:pStyle w:val="TablebodyBaker"/>
            </w:pPr>
          </w:p>
        </w:tc>
      </w:tr>
      <w:tr w:rsidR="00F058FA" w:rsidRPr="00D12413" w14:paraId="61F839B5" w14:textId="77777777" w:rsidTr="00A0708B">
        <w:tc>
          <w:tcPr>
            <w:tcW w:w="3397" w:type="dxa"/>
          </w:tcPr>
          <w:p w14:paraId="4F43FBD8" w14:textId="287A4487" w:rsidR="00F058FA" w:rsidRPr="00A0708B" w:rsidRDefault="00F058FA" w:rsidP="00A0708B">
            <w:pPr>
              <w:pStyle w:val="TableheaderBaker"/>
            </w:pPr>
            <w:r w:rsidRPr="00A0708B">
              <w:t>PhD applicant email</w:t>
            </w:r>
          </w:p>
        </w:tc>
        <w:tc>
          <w:tcPr>
            <w:tcW w:w="5670" w:type="dxa"/>
          </w:tcPr>
          <w:p w14:paraId="7E2163A2" w14:textId="77777777" w:rsidR="00F058FA" w:rsidRPr="00D12413" w:rsidRDefault="00F058FA" w:rsidP="00A0708B">
            <w:pPr>
              <w:pStyle w:val="TablebodyBaker"/>
            </w:pPr>
          </w:p>
        </w:tc>
      </w:tr>
      <w:tr w:rsidR="00F058FA" w:rsidRPr="00D12413" w14:paraId="2D07A001" w14:textId="77777777" w:rsidTr="00A0708B">
        <w:tc>
          <w:tcPr>
            <w:tcW w:w="3397" w:type="dxa"/>
          </w:tcPr>
          <w:p w14:paraId="0ACAB856" w14:textId="27361996" w:rsidR="00F058FA" w:rsidRPr="00A0708B" w:rsidRDefault="00F058FA" w:rsidP="00A0708B">
            <w:pPr>
              <w:pStyle w:val="TableheaderBaker"/>
            </w:pPr>
            <w:r w:rsidRPr="00A0708B">
              <w:t xml:space="preserve">Baker </w:t>
            </w:r>
            <w:r w:rsidR="00A0708B" w:rsidRPr="00A0708B">
              <w:t>Institute s</w:t>
            </w:r>
            <w:r w:rsidRPr="00A0708B">
              <w:t xml:space="preserve">upervisor </w:t>
            </w:r>
            <w:r w:rsidR="00A0708B" w:rsidRPr="00A0708B">
              <w:t>n</w:t>
            </w:r>
            <w:r w:rsidRPr="00A0708B">
              <w:t>ame</w:t>
            </w:r>
          </w:p>
        </w:tc>
        <w:tc>
          <w:tcPr>
            <w:tcW w:w="5670" w:type="dxa"/>
          </w:tcPr>
          <w:p w14:paraId="1E0E7E15" w14:textId="77777777" w:rsidR="00F058FA" w:rsidRPr="00D12413" w:rsidRDefault="00F058FA" w:rsidP="00A0708B">
            <w:pPr>
              <w:pStyle w:val="TablebodyBaker"/>
            </w:pPr>
          </w:p>
        </w:tc>
      </w:tr>
      <w:tr w:rsidR="00F058FA" w:rsidRPr="00D12413" w14:paraId="3A753190" w14:textId="77777777" w:rsidTr="00A0708B">
        <w:tc>
          <w:tcPr>
            <w:tcW w:w="3397" w:type="dxa"/>
          </w:tcPr>
          <w:p w14:paraId="18921EEE" w14:textId="618055D9" w:rsidR="00F058FA" w:rsidRPr="00A0708B" w:rsidRDefault="00F058FA" w:rsidP="00A0708B">
            <w:pPr>
              <w:pStyle w:val="TableheaderBaker"/>
            </w:pPr>
            <w:r w:rsidRPr="00A0708B">
              <w:t xml:space="preserve">Baker </w:t>
            </w:r>
            <w:r w:rsidR="00A0708B" w:rsidRPr="00A0708B">
              <w:t>Institute s</w:t>
            </w:r>
            <w:r w:rsidRPr="00A0708B">
              <w:t>upervisor email</w:t>
            </w:r>
          </w:p>
        </w:tc>
        <w:tc>
          <w:tcPr>
            <w:tcW w:w="5670" w:type="dxa"/>
          </w:tcPr>
          <w:p w14:paraId="38B95EC3" w14:textId="77777777" w:rsidR="00F058FA" w:rsidRPr="00D12413" w:rsidRDefault="00F058FA" w:rsidP="00A0708B">
            <w:pPr>
              <w:pStyle w:val="TablebodyBaker"/>
            </w:pPr>
          </w:p>
        </w:tc>
      </w:tr>
    </w:tbl>
    <w:p w14:paraId="1555C710" w14:textId="4FBC3C1A" w:rsidR="00F058FA" w:rsidRPr="00D12413" w:rsidRDefault="00F058FA" w:rsidP="00F058FA">
      <w:pPr>
        <w:pStyle w:val="BodytextBaker"/>
        <w:rPr>
          <w:rFonts w:ascii="Montserrat" w:hAnsi="Montserrat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9"/>
      </w:tblGrid>
      <w:tr w:rsidR="00F058FA" w:rsidRPr="00D12413" w14:paraId="41093857" w14:textId="77777777" w:rsidTr="00A0708B">
        <w:tc>
          <w:tcPr>
            <w:tcW w:w="9009" w:type="dxa"/>
          </w:tcPr>
          <w:p w14:paraId="5B7C0CF0" w14:textId="40F1C665" w:rsidR="00F058FA" w:rsidRPr="00D12413" w:rsidRDefault="00F058FA" w:rsidP="00A0708B">
            <w:pPr>
              <w:pStyle w:val="TablebodyBaker"/>
            </w:pPr>
            <w:r w:rsidRPr="00D1241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D12413">
              <w:instrText xml:space="preserve"> FORMCHECKBOX </w:instrText>
            </w:r>
            <w:r w:rsidRPr="00D12413">
              <w:fldChar w:fldCharType="separate"/>
            </w:r>
            <w:r w:rsidRPr="00D12413">
              <w:fldChar w:fldCharType="end"/>
            </w:r>
            <w:bookmarkEnd w:id="0"/>
            <w:r w:rsidRPr="00D12413">
              <w:t xml:space="preserve"> PhD applicant CV is attached</w:t>
            </w:r>
          </w:p>
        </w:tc>
      </w:tr>
      <w:tr w:rsidR="00F058FA" w:rsidRPr="00D12413" w14:paraId="730887DB" w14:textId="77777777" w:rsidTr="00A0708B">
        <w:tc>
          <w:tcPr>
            <w:tcW w:w="9009" w:type="dxa"/>
          </w:tcPr>
          <w:p w14:paraId="19C343B0" w14:textId="4CF58E3D" w:rsidR="00F058FA" w:rsidRPr="00D12413" w:rsidRDefault="00F058FA" w:rsidP="00A0708B">
            <w:pPr>
              <w:pStyle w:val="TablebodyBaker"/>
            </w:pPr>
            <w:r w:rsidRPr="00D1241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D12413">
              <w:instrText xml:space="preserve"> FORMCHECKBOX </w:instrText>
            </w:r>
            <w:r w:rsidRPr="00D12413">
              <w:fldChar w:fldCharType="separate"/>
            </w:r>
            <w:r w:rsidRPr="00D12413">
              <w:fldChar w:fldCharType="end"/>
            </w:r>
            <w:bookmarkEnd w:id="1"/>
            <w:r w:rsidRPr="00D12413">
              <w:t xml:space="preserve"> PhD applicant academic transcript is attached</w:t>
            </w:r>
          </w:p>
        </w:tc>
      </w:tr>
    </w:tbl>
    <w:p w14:paraId="04A187B4" w14:textId="6CD6A0CC" w:rsidR="00066F66" w:rsidRPr="00D12413" w:rsidRDefault="00F058FA" w:rsidP="006C291B">
      <w:pPr>
        <w:pStyle w:val="SectionheaderBaker"/>
        <w:rPr>
          <w:rFonts w:ascii="Montserrat" w:hAnsi="Montserrat"/>
          <w:sz w:val="20"/>
          <w:szCs w:val="22"/>
        </w:rPr>
      </w:pPr>
      <w:r w:rsidRPr="00D12413">
        <w:rPr>
          <w:rFonts w:ascii="Montserrat" w:hAnsi="Montserrat"/>
          <w:noProof/>
          <w:sz w:val="20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FC9053" wp14:editId="021B4FF2">
                <wp:simplePos x="0" y="0"/>
                <wp:positionH relativeFrom="column">
                  <wp:posOffset>12700</wp:posOffset>
                </wp:positionH>
                <wp:positionV relativeFrom="paragraph">
                  <wp:posOffset>575310</wp:posOffset>
                </wp:positionV>
                <wp:extent cx="5702300" cy="5043170"/>
                <wp:effectExtent l="12700" t="6350" r="9525" b="8255"/>
                <wp:wrapSquare wrapText="bothSides"/>
                <wp:docPr id="1893342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5043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E40C8" w14:textId="1A9406CA" w:rsidR="00F058FA" w:rsidRPr="00D12413" w:rsidRDefault="00F058FA" w:rsidP="00F058FA">
                            <w:pPr>
                              <w:spacing w:line="276" w:lineRule="auto"/>
                              <w:rPr>
                                <w:rFonts w:ascii="Montserrat" w:hAnsi="Montserrat"/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  <w:r w:rsidRPr="00D12413">
                              <w:rPr>
                                <w:rFonts w:ascii="Montserrat" w:hAnsi="Montserrat"/>
                                <w:i/>
                                <w:iCs/>
                                <w:sz w:val="20"/>
                                <w:szCs w:val="18"/>
                              </w:rPr>
                              <w:t>Briefly summarise your proposed PhD project here</w:t>
                            </w:r>
                          </w:p>
                          <w:p w14:paraId="7DCAE705" w14:textId="77E532C7" w:rsidR="00F058FA" w:rsidRDefault="00F058FA" w:rsidP="00F058FA">
                            <w:pPr>
                              <w:spacing w:line="27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C90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pt;margin-top:45.3pt;width:449pt;height:397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">
                <v:textbox>
                  <w:txbxContent>
                    <w:p w14:paraId="354E40C8" w14:textId="1A9406CA" w:rsidR="00F058FA" w:rsidRPr="00D12413" w:rsidRDefault="00F058FA" w:rsidP="00F058FA">
                      <w:pPr>
                        <w:spacing w:line="276" w:lineRule="auto"/>
                        <w:rPr>
                          <w:rFonts w:ascii="Montserrat" w:hAnsi="Montserrat"/>
                          <w:i/>
                          <w:iCs/>
                          <w:sz w:val="20"/>
                          <w:szCs w:val="18"/>
                        </w:rPr>
                      </w:pPr>
                      <w:r w:rsidRPr="00D12413">
                        <w:rPr>
                          <w:rFonts w:ascii="Montserrat" w:hAnsi="Montserrat"/>
                          <w:i/>
                          <w:iCs/>
                          <w:sz w:val="20"/>
                          <w:szCs w:val="18"/>
                        </w:rPr>
                        <w:t>Briefly summarise your proposed PhD project here</w:t>
                      </w:r>
                    </w:p>
                    <w:p w14:paraId="7DCAE705" w14:textId="77E532C7" w:rsidR="00F058FA" w:rsidRDefault="00F058FA" w:rsidP="00F058FA">
                      <w:pPr>
                        <w:spacing w:line="276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12413">
        <w:rPr>
          <w:rFonts w:ascii="Montserrat" w:hAnsi="Montserrat"/>
          <w:sz w:val="20"/>
          <w:szCs w:val="22"/>
        </w:rPr>
        <w:t>PhD project outline (150 words or less)</w:t>
      </w:r>
    </w:p>
    <w:p w14:paraId="3EB0C295" w14:textId="5EEE5FDD" w:rsidR="00066F66" w:rsidRPr="00A0708B" w:rsidRDefault="00F058FA" w:rsidP="00A0708B">
      <w:pPr>
        <w:pStyle w:val="SectionheaderBaker"/>
        <w:rPr>
          <w:rFonts w:ascii="Montserrat" w:hAnsi="Montserrat"/>
          <w:sz w:val="20"/>
          <w:szCs w:val="22"/>
        </w:rPr>
      </w:pPr>
      <w:r w:rsidRPr="00D12413">
        <w:rPr>
          <w:rFonts w:ascii="Montserrat" w:hAnsi="Montserrat"/>
          <w:sz w:val="20"/>
          <w:szCs w:val="22"/>
        </w:rPr>
        <w:lastRenderedPageBreak/>
        <w:t>Confirmation of agreed PhD project</w:t>
      </w:r>
    </w:p>
    <w:p w14:paraId="412BEE3B" w14:textId="3FD1B617" w:rsidR="00066F66" w:rsidRPr="00D12413" w:rsidRDefault="00F058FA" w:rsidP="00BE3A66">
      <w:pPr>
        <w:pStyle w:val="BodytextBaker"/>
        <w:rPr>
          <w:rFonts w:ascii="Montserrat" w:hAnsi="Montserrat"/>
          <w:sz w:val="20"/>
          <w:szCs w:val="20"/>
        </w:rPr>
      </w:pPr>
      <w:r w:rsidRPr="00D12413">
        <w:rPr>
          <w:rFonts w:ascii="Montserrat" w:hAnsi="Montserrat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890923" wp14:editId="57F7284B">
                <wp:simplePos x="0" y="0"/>
                <wp:positionH relativeFrom="column">
                  <wp:posOffset>0</wp:posOffset>
                </wp:positionH>
                <wp:positionV relativeFrom="paragraph">
                  <wp:posOffset>-3175</wp:posOffset>
                </wp:positionV>
                <wp:extent cx="5699760" cy="3157220"/>
                <wp:effectExtent l="12700" t="13335" r="12065" b="10795"/>
                <wp:wrapSquare wrapText="bothSides"/>
                <wp:docPr id="2712855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9760" cy="315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5953C" w14:textId="5DA88373" w:rsidR="00F058FA" w:rsidRPr="00D12413" w:rsidRDefault="00F058FA" w:rsidP="00F058FA">
                            <w:pPr>
                              <w:pStyle w:val="BodytextBaker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D12413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By signing below, I confirm that I have discussed a potential PhD research project with a Baker </w:t>
                            </w:r>
                            <w:r w:rsidR="00A0708B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Institute</w:t>
                            </w:r>
                            <w:r w:rsidRPr="00D12413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Supervisor:</w:t>
                            </w:r>
                          </w:p>
                          <w:p w14:paraId="42EAEE25" w14:textId="77777777" w:rsidR="00F058FA" w:rsidRPr="00D12413" w:rsidRDefault="00F058FA" w:rsidP="00F058FA">
                            <w:pPr>
                              <w:pStyle w:val="BodytextBaker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</w:p>
                          <w:p w14:paraId="49BEE8FE" w14:textId="614856D6" w:rsidR="00F058FA" w:rsidRPr="00D12413" w:rsidRDefault="00F058FA" w:rsidP="00A0708B">
                            <w:pPr>
                              <w:pStyle w:val="BodytextBaker"/>
                              <w:tabs>
                                <w:tab w:val="right" w:pos="864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D12413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PhD applicant signature: </w:t>
                            </w:r>
                            <w:r w:rsidR="00A0708B" w:rsidRPr="00A0708B"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14:paraId="3BFD3329" w14:textId="7499C458" w:rsidR="00F058FA" w:rsidRPr="00D12413" w:rsidRDefault="00F058FA" w:rsidP="00A0708B">
                            <w:pPr>
                              <w:pStyle w:val="BodytextBaker"/>
                              <w:tabs>
                                <w:tab w:val="right" w:pos="3402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D12413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Date:</w:t>
                            </w:r>
                            <w:r w:rsidR="00A0708B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0708B" w:rsidRPr="00A0708B"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14:paraId="7BA09265" w14:textId="77777777" w:rsidR="00F058FA" w:rsidRPr="00D12413" w:rsidRDefault="00F058FA" w:rsidP="00F058FA">
                            <w:pPr>
                              <w:pStyle w:val="BodytextBaker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</w:p>
                          <w:p w14:paraId="5A1D191D" w14:textId="77777777" w:rsidR="00F058FA" w:rsidRPr="00D12413" w:rsidRDefault="00F058FA" w:rsidP="00F058FA">
                            <w:pPr>
                              <w:pStyle w:val="BodytextBaker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</w:p>
                          <w:p w14:paraId="29594115" w14:textId="0E477046" w:rsidR="00F058FA" w:rsidRPr="00D12413" w:rsidRDefault="00F058FA" w:rsidP="00F058FA">
                            <w:pPr>
                              <w:pStyle w:val="BodytextBaker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D12413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By signing below, I confirm that I have been in contact with this applicant to discuss a potential PhD project:</w:t>
                            </w:r>
                          </w:p>
                          <w:p w14:paraId="60228A69" w14:textId="77777777" w:rsidR="00F058FA" w:rsidRPr="00D12413" w:rsidRDefault="00F058FA" w:rsidP="00F058FA">
                            <w:pPr>
                              <w:pStyle w:val="BodytextBaker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</w:p>
                          <w:p w14:paraId="2824B86F" w14:textId="1C2AC3C5" w:rsidR="00F058FA" w:rsidRPr="00D12413" w:rsidRDefault="00F058FA" w:rsidP="00A0708B">
                            <w:pPr>
                              <w:pStyle w:val="BodytextBaker"/>
                              <w:tabs>
                                <w:tab w:val="right" w:pos="864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D12413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Baker </w:t>
                            </w:r>
                            <w:r w:rsidR="00A0708B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Institute s</w:t>
                            </w:r>
                            <w:r w:rsidRPr="00D12413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upervisor signature: </w:t>
                            </w:r>
                            <w:r w:rsidR="00A0708B" w:rsidRPr="00A0708B"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14:paraId="61A49C53" w14:textId="30B990FD" w:rsidR="00F058FA" w:rsidRPr="00A0708B" w:rsidRDefault="00F058FA" w:rsidP="00A0708B">
                            <w:pPr>
                              <w:pStyle w:val="BodytextBaker"/>
                              <w:tabs>
                                <w:tab w:val="right" w:pos="3402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D12413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Date:</w:t>
                            </w:r>
                            <w:r w:rsidR="00A0708B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0708B" w:rsidRPr="00A0708B"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890923" id="_x0000_s1027" type="#_x0000_t202" style="position:absolute;margin-left:0;margin-top:-.25pt;width:448.8pt;height:248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">
                <v:textbox style="mso-fit-shape-to-text:t">
                  <w:txbxContent>
                    <w:p w14:paraId="1D75953C" w14:textId="5DA88373" w:rsidR="00F058FA" w:rsidRPr="00D12413" w:rsidRDefault="00F058FA" w:rsidP="00F058FA">
                      <w:pPr>
                        <w:pStyle w:val="BodytextBaker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D12413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By signing below, I confirm that I have discussed a potential PhD research project with a Baker </w:t>
                      </w:r>
                      <w:r w:rsidR="00A0708B">
                        <w:rPr>
                          <w:rFonts w:ascii="Montserrat" w:hAnsi="Montserrat"/>
                          <w:sz w:val="20"/>
                          <w:szCs w:val="20"/>
                        </w:rPr>
                        <w:t>Institute</w:t>
                      </w:r>
                      <w:r w:rsidRPr="00D12413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 Supervisor:</w:t>
                      </w:r>
                    </w:p>
                    <w:p w14:paraId="42EAEE25" w14:textId="77777777" w:rsidR="00F058FA" w:rsidRPr="00D12413" w:rsidRDefault="00F058FA" w:rsidP="00F058FA">
                      <w:pPr>
                        <w:pStyle w:val="BodytextBaker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</w:p>
                    <w:p w14:paraId="49BEE8FE" w14:textId="614856D6" w:rsidR="00F058FA" w:rsidRPr="00D12413" w:rsidRDefault="00F058FA" w:rsidP="00A0708B">
                      <w:pPr>
                        <w:pStyle w:val="BodytextBaker"/>
                        <w:tabs>
                          <w:tab w:val="right" w:pos="8647"/>
                        </w:tabs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D12413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PhD applicant signature: </w:t>
                      </w:r>
                      <w:r w:rsidR="00A0708B" w:rsidRPr="00A0708B">
                        <w:rPr>
                          <w:rFonts w:ascii="Montserrat" w:hAnsi="Montserrat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14:paraId="3BFD3329" w14:textId="7499C458" w:rsidR="00F058FA" w:rsidRPr="00D12413" w:rsidRDefault="00F058FA" w:rsidP="00A0708B">
                      <w:pPr>
                        <w:pStyle w:val="BodytextBaker"/>
                        <w:tabs>
                          <w:tab w:val="right" w:pos="3402"/>
                        </w:tabs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D12413">
                        <w:rPr>
                          <w:rFonts w:ascii="Montserrat" w:hAnsi="Montserrat"/>
                          <w:sz w:val="20"/>
                          <w:szCs w:val="20"/>
                        </w:rPr>
                        <w:t>Date:</w:t>
                      </w:r>
                      <w:r w:rsidR="00A0708B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 </w:t>
                      </w:r>
                      <w:r w:rsidR="00A0708B" w:rsidRPr="00A0708B">
                        <w:rPr>
                          <w:rFonts w:ascii="Montserrat" w:hAnsi="Montserrat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14:paraId="7BA09265" w14:textId="77777777" w:rsidR="00F058FA" w:rsidRPr="00D12413" w:rsidRDefault="00F058FA" w:rsidP="00F058FA">
                      <w:pPr>
                        <w:pStyle w:val="BodytextBaker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</w:p>
                    <w:p w14:paraId="5A1D191D" w14:textId="77777777" w:rsidR="00F058FA" w:rsidRPr="00D12413" w:rsidRDefault="00F058FA" w:rsidP="00F058FA">
                      <w:pPr>
                        <w:pStyle w:val="BodytextBaker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</w:p>
                    <w:p w14:paraId="29594115" w14:textId="0E477046" w:rsidR="00F058FA" w:rsidRPr="00D12413" w:rsidRDefault="00F058FA" w:rsidP="00F058FA">
                      <w:pPr>
                        <w:pStyle w:val="BodytextBaker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D12413">
                        <w:rPr>
                          <w:rFonts w:ascii="Montserrat" w:hAnsi="Montserrat"/>
                          <w:sz w:val="20"/>
                          <w:szCs w:val="20"/>
                        </w:rPr>
                        <w:t>By signing below, I confirm that I have been in contact with this applicant to discuss a potential PhD project:</w:t>
                      </w:r>
                    </w:p>
                    <w:p w14:paraId="60228A69" w14:textId="77777777" w:rsidR="00F058FA" w:rsidRPr="00D12413" w:rsidRDefault="00F058FA" w:rsidP="00F058FA">
                      <w:pPr>
                        <w:pStyle w:val="BodytextBaker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</w:p>
                    <w:p w14:paraId="2824B86F" w14:textId="1C2AC3C5" w:rsidR="00F058FA" w:rsidRPr="00D12413" w:rsidRDefault="00F058FA" w:rsidP="00A0708B">
                      <w:pPr>
                        <w:pStyle w:val="BodytextBaker"/>
                        <w:tabs>
                          <w:tab w:val="right" w:pos="8647"/>
                        </w:tabs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D12413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Baker </w:t>
                      </w:r>
                      <w:r w:rsidR="00A0708B">
                        <w:rPr>
                          <w:rFonts w:ascii="Montserrat" w:hAnsi="Montserrat"/>
                          <w:sz w:val="20"/>
                          <w:szCs w:val="20"/>
                        </w:rPr>
                        <w:t>Institute s</w:t>
                      </w:r>
                      <w:r w:rsidRPr="00D12413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upervisor signature: </w:t>
                      </w:r>
                      <w:r w:rsidR="00A0708B" w:rsidRPr="00A0708B">
                        <w:rPr>
                          <w:rFonts w:ascii="Montserrat" w:hAnsi="Montserrat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14:paraId="61A49C53" w14:textId="30B990FD" w:rsidR="00F058FA" w:rsidRPr="00A0708B" w:rsidRDefault="00F058FA" w:rsidP="00A0708B">
                      <w:pPr>
                        <w:pStyle w:val="BodytextBaker"/>
                        <w:tabs>
                          <w:tab w:val="right" w:pos="3402"/>
                        </w:tabs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D12413">
                        <w:rPr>
                          <w:rFonts w:ascii="Montserrat" w:hAnsi="Montserrat"/>
                          <w:sz w:val="20"/>
                          <w:szCs w:val="20"/>
                        </w:rPr>
                        <w:t>Date:</w:t>
                      </w:r>
                      <w:r w:rsidR="00A0708B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 </w:t>
                      </w:r>
                      <w:r w:rsidR="00A0708B" w:rsidRPr="00A0708B">
                        <w:rPr>
                          <w:rFonts w:ascii="Montserrat" w:hAnsi="Montserrat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5F155D" w14:textId="77777777" w:rsidR="00066F66" w:rsidRPr="00D12413" w:rsidRDefault="00066F66" w:rsidP="00BE3A66">
      <w:pPr>
        <w:pStyle w:val="BodytextBaker"/>
        <w:rPr>
          <w:rFonts w:ascii="Montserrat" w:hAnsi="Montserrat"/>
          <w:sz w:val="20"/>
          <w:szCs w:val="20"/>
        </w:rPr>
      </w:pPr>
    </w:p>
    <w:p w14:paraId="48DA8825" w14:textId="6460EF12" w:rsidR="00F058FA" w:rsidRPr="00D12413" w:rsidRDefault="00F058FA" w:rsidP="00F058FA">
      <w:pPr>
        <w:pStyle w:val="BodytextBaker"/>
        <w:rPr>
          <w:rFonts w:ascii="Montserrat" w:hAnsi="Montserrat"/>
          <w:sz w:val="20"/>
          <w:szCs w:val="20"/>
        </w:rPr>
      </w:pPr>
      <w:r w:rsidRPr="00D12413">
        <w:rPr>
          <w:rFonts w:ascii="Montserrat" w:hAnsi="Montserrat"/>
          <w:sz w:val="20"/>
          <w:szCs w:val="20"/>
        </w:rPr>
        <w:t xml:space="preserve">Please return this form to </w:t>
      </w:r>
      <w:hyperlink r:id="rId8" w:history="1">
        <w:r w:rsidRPr="00D12413">
          <w:rPr>
            <w:rStyle w:val="Hyperlink"/>
            <w:rFonts w:ascii="Montserrat" w:hAnsi="Montserrat"/>
            <w:sz w:val="20"/>
            <w:szCs w:val="20"/>
          </w:rPr>
          <w:t>study@baker.edu.au</w:t>
        </w:r>
      </w:hyperlink>
      <w:r w:rsidR="00A0708B">
        <w:rPr>
          <w:rFonts w:ascii="Montserrat" w:hAnsi="Montserrat"/>
          <w:sz w:val="20"/>
          <w:szCs w:val="20"/>
        </w:rPr>
        <w:t>.</w:t>
      </w:r>
    </w:p>
    <w:p w14:paraId="53C37902" w14:textId="77777777" w:rsidR="00066F66" w:rsidRPr="00D12413" w:rsidRDefault="00066F66" w:rsidP="00BE3A66">
      <w:pPr>
        <w:pStyle w:val="BodytextBaker"/>
        <w:rPr>
          <w:rFonts w:ascii="Montserrat" w:hAnsi="Montserrat"/>
          <w:sz w:val="20"/>
          <w:szCs w:val="20"/>
        </w:rPr>
      </w:pPr>
    </w:p>
    <w:p w14:paraId="0D0634F8" w14:textId="77777777" w:rsidR="00066F66" w:rsidRPr="00D12413" w:rsidRDefault="00066F66" w:rsidP="00BE3A66">
      <w:pPr>
        <w:pStyle w:val="BodytextBaker"/>
        <w:rPr>
          <w:rFonts w:ascii="Montserrat" w:hAnsi="Montserrat"/>
          <w:sz w:val="20"/>
          <w:szCs w:val="20"/>
        </w:rPr>
      </w:pPr>
    </w:p>
    <w:sectPr w:rsidR="00066F66" w:rsidRPr="00D12413" w:rsidSect="00BE3A66">
      <w:footerReference w:type="default" r:id="rId9"/>
      <w:headerReference w:type="first" r:id="rId10"/>
      <w:footerReference w:type="first" r:id="rId11"/>
      <w:pgSz w:w="11899" w:h="16838" w:code="9"/>
      <w:pgMar w:top="1535" w:right="1440" w:bottom="1276" w:left="1440" w:header="709" w:footer="67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09F55" w14:textId="77777777" w:rsidR="002C0E51" w:rsidRDefault="002C0E51">
      <w:r>
        <w:separator/>
      </w:r>
    </w:p>
  </w:endnote>
  <w:endnote w:type="continuationSeparator" w:id="0">
    <w:p w14:paraId="2A3F6AD9" w14:textId="77777777" w:rsidR="002C0E51" w:rsidRDefault="002C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4CC26" w14:textId="30E5E1E0" w:rsidR="00780460" w:rsidRPr="00D12413" w:rsidRDefault="007A314A" w:rsidP="00372DC8">
    <w:pPr>
      <w:pStyle w:val="Footer"/>
      <w:rPr>
        <w:rFonts w:ascii="Montserrat" w:hAnsi="Montserrat"/>
      </w:rPr>
    </w:pPr>
    <w:r w:rsidRPr="00D12413">
      <w:rPr>
        <w:rFonts w:ascii="Montserrat" w:hAnsi="Montserrat"/>
      </w:rPr>
      <w:t>Baker Institute | PhD project proposal</w:t>
    </w:r>
    <w:r w:rsidR="00694EE1" w:rsidRPr="00D12413">
      <w:rPr>
        <w:rFonts w:ascii="Montserrat" w:hAnsi="Montserrat"/>
      </w:rPr>
      <w:tab/>
    </w:r>
    <w:r w:rsidR="00F479BA" w:rsidRPr="00D12413">
      <w:rPr>
        <w:rFonts w:ascii="Montserrat" w:hAnsi="Montserrat"/>
      </w:rPr>
      <w:t xml:space="preserve">Page </w:t>
    </w:r>
    <w:r w:rsidR="00F479BA" w:rsidRPr="00D12413">
      <w:rPr>
        <w:rFonts w:ascii="Montserrat" w:hAnsi="Montserrat"/>
      </w:rPr>
      <w:fldChar w:fldCharType="begin"/>
    </w:r>
    <w:r w:rsidR="00F479BA" w:rsidRPr="00D12413">
      <w:rPr>
        <w:rFonts w:ascii="Montserrat" w:hAnsi="Montserrat"/>
      </w:rPr>
      <w:instrText xml:space="preserve"> PAGE  \* Arabic  \* MERGEFORMAT </w:instrText>
    </w:r>
    <w:r w:rsidR="00F479BA" w:rsidRPr="00D12413">
      <w:rPr>
        <w:rFonts w:ascii="Montserrat" w:hAnsi="Montserrat"/>
      </w:rPr>
      <w:fldChar w:fldCharType="separate"/>
    </w:r>
    <w:r w:rsidR="00530445" w:rsidRPr="00D12413">
      <w:rPr>
        <w:rFonts w:ascii="Montserrat" w:hAnsi="Montserrat"/>
        <w:noProof/>
      </w:rPr>
      <w:t>2</w:t>
    </w:r>
    <w:r w:rsidR="00F479BA" w:rsidRPr="00D12413">
      <w:rPr>
        <w:rFonts w:ascii="Montserrat" w:hAnsi="Montserrat"/>
      </w:rPr>
      <w:fldChar w:fldCharType="end"/>
    </w:r>
    <w:r w:rsidR="00F479BA" w:rsidRPr="00D12413">
      <w:rPr>
        <w:rFonts w:ascii="Montserrat" w:hAnsi="Montserrat"/>
      </w:rPr>
      <w:t xml:space="preserve"> of </w:t>
    </w:r>
    <w:r w:rsidR="006C291B" w:rsidRPr="00D12413">
      <w:rPr>
        <w:rFonts w:ascii="Montserrat" w:hAnsi="Montserrat"/>
        <w:noProof/>
      </w:rPr>
      <w:fldChar w:fldCharType="begin"/>
    </w:r>
    <w:r w:rsidR="006C291B" w:rsidRPr="00D12413">
      <w:rPr>
        <w:rFonts w:ascii="Montserrat" w:hAnsi="Montserrat"/>
        <w:noProof/>
      </w:rPr>
      <w:instrText xml:space="preserve"> NUMPAGES  \* Arabic  \* MERGEFORMAT </w:instrText>
    </w:r>
    <w:r w:rsidR="006C291B" w:rsidRPr="00D12413">
      <w:rPr>
        <w:rFonts w:ascii="Montserrat" w:hAnsi="Montserrat"/>
        <w:noProof/>
      </w:rPr>
      <w:fldChar w:fldCharType="separate"/>
    </w:r>
    <w:r w:rsidR="00530445" w:rsidRPr="00D12413">
      <w:rPr>
        <w:rFonts w:ascii="Montserrat" w:hAnsi="Montserrat"/>
        <w:noProof/>
      </w:rPr>
      <w:t>2</w:t>
    </w:r>
    <w:r w:rsidR="006C291B" w:rsidRPr="00D12413">
      <w:rPr>
        <w:rFonts w:ascii="Montserrat" w:hAnsi="Montserrat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FB69D" w14:textId="4E8030F3" w:rsidR="00BE3A66" w:rsidRPr="00BE3A66" w:rsidRDefault="00F058FA" w:rsidP="00372DC8">
    <w:pPr>
      <w:pStyle w:val="Footer"/>
    </w:pPr>
    <w:r>
      <w:t>Baker Institute</w:t>
    </w:r>
    <w:r w:rsidR="00C45274" w:rsidRPr="00372DC8">
      <w:t xml:space="preserve"> | </w:t>
    </w:r>
    <w:r>
      <w:t xml:space="preserve">PhD project </w:t>
    </w:r>
    <w:r w:rsidR="007A314A">
      <w:t>proposal</w:t>
    </w:r>
    <w:r w:rsidR="00BE3A66" w:rsidRPr="00694EE1">
      <w:tab/>
    </w:r>
    <w:r w:rsidR="00540B31">
      <w:t xml:space="preserve">Page </w:t>
    </w:r>
    <w:r w:rsidR="00F479BA">
      <w:fldChar w:fldCharType="begin"/>
    </w:r>
    <w:r w:rsidR="00F479BA">
      <w:instrText xml:space="preserve"> PAGE  \* Arabic  \* MERGEFORMAT </w:instrText>
    </w:r>
    <w:r w:rsidR="00F479BA">
      <w:fldChar w:fldCharType="separate"/>
    </w:r>
    <w:r w:rsidR="00530445">
      <w:rPr>
        <w:noProof/>
      </w:rPr>
      <w:t>1</w:t>
    </w:r>
    <w:r w:rsidR="00F479BA">
      <w:fldChar w:fldCharType="end"/>
    </w:r>
    <w:r w:rsidR="00540B31">
      <w:t xml:space="preserve"> of </w:t>
    </w:r>
    <w:r w:rsidR="00530445">
      <w:rPr>
        <w:noProof/>
      </w:rPr>
      <w:fldChar w:fldCharType="begin"/>
    </w:r>
    <w:r w:rsidR="00530445">
      <w:rPr>
        <w:noProof/>
      </w:rPr>
      <w:instrText xml:space="preserve"> NUMPAGES  \* Arabic  \* MERGEFORMAT </w:instrText>
    </w:r>
    <w:r w:rsidR="00530445">
      <w:rPr>
        <w:noProof/>
      </w:rPr>
      <w:fldChar w:fldCharType="separate"/>
    </w:r>
    <w:r w:rsidR="00530445">
      <w:rPr>
        <w:noProof/>
      </w:rPr>
      <w:t>2</w:t>
    </w:r>
    <w:r w:rsidR="0053044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B9F43" w14:textId="77777777" w:rsidR="002C0E51" w:rsidRDefault="002C0E51">
      <w:r>
        <w:separator/>
      </w:r>
    </w:p>
  </w:footnote>
  <w:footnote w:type="continuationSeparator" w:id="0">
    <w:p w14:paraId="0F52AD15" w14:textId="77777777" w:rsidR="002C0E51" w:rsidRDefault="002C0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8648" w14:textId="20C7054F" w:rsidR="00BE3A66" w:rsidRDefault="00D12413" w:rsidP="00980261">
    <w:pPr>
      <w:pStyle w:val="BodytextBak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0E235C9A" wp14:editId="516FB2F2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2049451" cy="1430133"/>
          <wp:effectExtent l="0" t="0" r="0" b="0"/>
          <wp:wrapNone/>
          <wp:docPr id="9000331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82167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451" cy="1430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4131EC" w14:textId="77777777" w:rsidR="00780460" w:rsidRDefault="00780460" w:rsidP="00980261">
    <w:pPr>
      <w:pStyle w:val="BodytextBaker"/>
    </w:pPr>
  </w:p>
  <w:p w14:paraId="78252CA8" w14:textId="77777777" w:rsidR="00A85871" w:rsidRDefault="00A85871" w:rsidP="00980261">
    <w:pPr>
      <w:pStyle w:val="BodytextBak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63333"/>
    <w:multiLevelType w:val="hybridMultilevel"/>
    <w:tmpl w:val="BBBCB586"/>
    <w:lvl w:ilvl="0" w:tplc="5F523FC6">
      <w:start w:val="1"/>
      <w:numFmt w:val="decimal"/>
      <w:pStyle w:val="Heading1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22CE0"/>
    <w:multiLevelType w:val="hybridMultilevel"/>
    <w:tmpl w:val="416C48B8"/>
    <w:lvl w:ilvl="0" w:tplc="26865F08">
      <w:start w:val="1"/>
      <w:numFmt w:val="bullet"/>
      <w:pStyle w:val="Listparagraph2Baker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881031F"/>
    <w:multiLevelType w:val="hybridMultilevel"/>
    <w:tmpl w:val="0ECADADA"/>
    <w:lvl w:ilvl="0" w:tplc="7190013E">
      <w:start w:val="1"/>
      <w:numFmt w:val="bullet"/>
      <w:pStyle w:val="ListParagraph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09070641">
    <w:abstractNumId w:val="0"/>
  </w:num>
  <w:num w:numId="2" w16cid:durableId="1642268632">
    <w:abstractNumId w:val="2"/>
  </w:num>
  <w:num w:numId="3" w16cid:durableId="463474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>
      <o:colormru v:ext="edit" colors="#005ea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jMztTSzNDYwNbA0NLNU0lEKTi0uzszPAykwNKoFALoNrdItAAAA"/>
  </w:docVars>
  <w:rsids>
    <w:rsidRoot w:val="00F058FA"/>
    <w:rsid w:val="000108DB"/>
    <w:rsid w:val="0001254E"/>
    <w:rsid w:val="0001559A"/>
    <w:rsid w:val="00066F66"/>
    <w:rsid w:val="000A5BF6"/>
    <w:rsid w:val="000B0BC1"/>
    <w:rsid w:val="000C1487"/>
    <w:rsid w:val="00152796"/>
    <w:rsid w:val="001A3C5C"/>
    <w:rsid w:val="00255582"/>
    <w:rsid w:val="00283542"/>
    <w:rsid w:val="002B219F"/>
    <w:rsid w:val="002B228B"/>
    <w:rsid w:val="002C0E51"/>
    <w:rsid w:val="002C5C70"/>
    <w:rsid w:val="002D1A99"/>
    <w:rsid w:val="002E114B"/>
    <w:rsid w:val="00306CA6"/>
    <w:rsid w:val="00372DC8"/>
    <w:rsid w:val="00383C51"/>
    <w:rsid w:val="003D2E3E"/>
    <w:rsid w:val="004214D5"/>
    <w:rsid w:val="004276A6"/>
    <w:rsid w:val="004769F0"/>
    <w:rsid w:val="004F0668"/>
    <w:rsid w:val="00530445"/>
    <w:rsid w:val="00540B31"/>
    <w:rsid w:val="00551A6A"/>
    <w:rsid w:val="00552ABE"/>
    <w:rsid w:val="00554BA9"/>
    <w:rsid w:val="005B02C3"/>
    <w:rsid w:val="00603878"/>
    <w:rsid w:val="00694EE1"/>
    <w:rsid w:val="006C291B"/>
    <w:rsid w:val="00706F3A"/>
    <w:rsid w:val="00724DBC"/>
    <w:rsid w:val="00780460"/>
    <w:rsid w:val="007A314A"/>
    <w:rsid w:val="007E3761"/>
    <w:rsid w:val="007F42FA"/>
    <w:rsid w:val="0087128F"/>
    <w:rsid w:val="008A052A"/>
    <w:rsid w:val="008F7222"/>
    <w:rsid w:val="00980261"/>
    <w:rsid w:val="009E3A29"/>
    <w:rsid w:val="00A0708B"/>
    <w:rsid w:val="00A1692D"/>
    <w:rsid w:val="00A17745"/>
    <w:rsid w:val="00A55821"/>
    <w:rsid w:val="00A85871"/>
    <w:rsid w:val="00AB3F7F"/>
    <w:rsid w:val="00AC151B"/>
    <w:rsid w:val="00AE7D6D"/>
    <w:rsid w:val="00B26228"/>
    <w:rsid w:val="00B407DE"/>
    <w:rsid w:val="00B82AB6"/>
    <w:rsid w:val="00BA787C"/>
    <w:rsid w:val="00BD0349"/>
    <w:rsid w:val="00BE26F3"/>
    <w:rsid w:val="00BE3A66"/>
    <w:rsid w:val="00BF4764"/>
    <w:rsid w:val="00C1779F"/>
    <w:rsid w:val="00C45274"/>
    <w:rsid w:val="00C54441"/>
    <w:rsid w:val="00CA3702"/>
    <w:rsid w:val="00CC4998"/>
    <w:rsid w:val="00CF677F"/>
    <w:rsid w:val="00D12413"/>
    <w:rsid w:val="00D82F4C"/>
    <w:rsid w:val="00D87252"/>
    <w:rsid w:val="00DE0DC0"/>
    <w:rsid w:val="00DF56AF"/>
    <w:rsid w:val="00E5427A"/>
    <w:rsid w:val="00EE5FBC"/>
    <w:rsid w:val="00F058FA"/>
    <w:rsid w:val="00F26244"/>
    <w:rsid w:val="00F33AB0"/>
    <w:rsid w:val="00F43A3A"/>
    <w:rsid w:val="00F479BA"/>
    <w:rsid w:val="00F56E3D"/>
    <w:rsid w:val="00F7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005ea7"/>
    </o:shapedefaults>
    <o:shapelayout v:ext="edit">
      <o:idmap v:ext="edit" data="2"/>
    </o:shapelayout>
  </w:shapeDefaults>
  <w:decimalSymbol w:val="."/>
  <w:listSeparator w:val=","/>
  <w14:docId w14:val="12350F8B"/>
  <w15:chartTrackingRefBased/>
  <w15:docId w15:val="{F0628AA9-CA9D-4B09-8E29-B528E4B0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542"/>
    <w:rPr>
      <w:rFonts w:ascii="Arial" w:hAnsi="Arial"/>
      <w:sz w:val="22"/>
    </w:rPr>
  </w:style>
  <w:style w:type="paragraph" w:styleId="Heading1">
    <w:name w:val="heading 1"/>
    <w:aliases w:val="Heading 1 | Baker"/>
    <w:basedOn w:val="BodytextBaker"/>
    <w:next w:val="BodytextBaker"/>
    <w:link w:val="Heading1Char"/>
    <w:qFormat/>
    <w:rsid w:val="00BD0349"/>
    <w:pPr>
      <w:numPr>
        <w:numId w:val="1"/>
      </w:numPr>
      <w:outlineLvl w:val="0"/>
    </w:pPr>
  </w:style>
  <w:style w:type="paragraph" w:styleId="Heading5">
    <w:name w:val="heading 5"/>
    <w:basedOn w:val="Normal"/>
    <w:next w:val="Normal"/>
    <w:link w:val="Heading5Char"/>
    <w:qFormat/>
    <w:rsid w:val="00BE3A66"/>
    <w:pPr>
      <w:keepNext/>
      <w:jc w:val="center"/>
      <w:outlineLvl w:val="4"/>
    </w:pPr>
    <w:rPr>
      <w:rFonts w:ascii="Times New Roman" w:eastAsia="MS Mincho" w:hAnsi="Times New Roman"/>
      <w:b/>
      <w:bCs/>
      <w:sz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BodytextBaker"/>
    <w:rsid w:val="00372DC8"/>
    <w:pPr>
      <w:tabs>
        <w:tab w:val="right" w:pos="8931"/>
      </w:tabs>
    </w:pPr>
    <w:rPr>
      <w:color w:val="455560"/>
    </w:rPr>
  </w:style>
  <w:style w:type="paragraph" w:styleId="BalloonText">
    <w:name w:val="Balloon Text"/>
    <w:basedOn w:val="Normal"/>
    <w:link w:val="BalloonTextChar"/>
    <w:rsid w:val="00554B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54BA9"/>
    <w:rPr>
      <w:rFonts w:ascii="Segoe UI" w:hAnsi="Segoe UI" w:cs="Segoe UI"/>
      <w:sz w:val="18"/>
      <w:szCs w:val="18"/>
    </w:rPr>
  </w:style>
  <w:style w:type="paragraph" w:customStyle="1" w:styleId="BodytextBaker">
    <w:name w:val="Body text | Baker"/>
    <w:basedOn w:val="Normal"/>
    <w:qFormat/>
    <w:rsid w:val="00BD0349"/>
    <w:pPr>
      <w:spacing w:after="120" w:line="280" w:lineRule="atLeast"/>
    </w:pPr>
    <w:rPr>
      <w:rFonts w:eastAsia="Calibri" w:cs="Arial"/>
      <w:szCs w:val="21"/>
      <w:lang w:eastAsia="en-US"/>
    </w:rPr>
  </w:style>
  <w:style w:type="character" w:customStyle="1" w:styleId="Heading1Char">
    <w:name w:val="Heading 1 Char"/>
    <w:aliases w:val="Heading 1 | Baker Char"/>
    <w:link w:val="Heading1"/>
    <w:rsid w:val="00BD0349"/>
    <w:rPr>
      <w:rFonts w:ascii="Arial" w:eastAsia="Calibri" w:hAnsi="Arial" w:cs="Arial"/>
      <w:sz w:val="21"/>
      <w:szCs w:val="21"/>
      <w:lang w:eastAsia="en-US"/>
    </w:rPr>
  </w:style>
  <w:style w:type="paragraph" w:styleId="ListParagraph">
    <w:name w:val="List Paragraph"/>
    <w:aliases w:val="List Paragraph | Baker"/>
    <w:basedOn w:val="Normal"/>
    <w:uiPriority w:val="34"/>
    <w:qFormat/>
    <w:rsid w:val="00BD0349"/>
    <w:pPr>
      <w:numPr>
        <w:numId w:val="2"/>
      </w:numPr>
      <w:spacing w:after="120" w:line="260" w:lineRule="atLeast"/>
    </w:pPr>
    <w:rPr>
      <w:rFonts w:eastAsia="Calibri" w:cs="Arial"/>
      <w:sz w:val="21"/>
      <w:szCs w:val="21"/>
      <w:lang w:val="en-US" w:eastAsia="en-US"/>
    </w:rPr>
  </w:style>
  <w:style w:type="paragraph" w:customStyle="1" w:styleId="Listparagraph2Baker">
    <w:name w:val="List paragraph 2 | Baker"/>
    <w:basedOn w:val="ListParagraph"/>
    <w:qFormat/>
    <w:rsid w:val="00BD0349"/>
    <w:pPr>
      <w:numPr>
        <w:numId w:val="3"/>
      </w:numPr>
    </w:pPr>
  </w:style>
  <w:style w:type="paragraph" w:customStyle="1" w:styleId="TablebodyBaker">
    <w:name w:val="Table body | Baker"/>
    <w:basedOn w:val="Normal"/>
    <w:qFormat/>
    <w:rsid w:val="00BD0349"/>
    <w:pPr>
      <w:spacing w:before="80" w:after="80"/>
    </w:pPr>
    <w:rPr>
      <w:rFonts w:eastAsia="Times New Roman" w:cs="Arial"/>
      <w:sz w:val="20"/>
      <w:lang w:val="en-US" w:eastAsia="en-US"/>
    </w:rPr>
  </w:style>
  <w:style w:type="paragraph" w:customStyle="1" w:styleId="TableheaderBaker">
    <w:name w:val="Table header | Baker"/>
    <w:basedOn w:val="Normal"/>
    <w:qFormat/>
    <w:rsid w:val="00BD0349"/>
    <w:pPr>
      <w:spacing w:before="80" w:after="80"/>
    </w:pPr>
    <w:rPr>
      <w:rFonts w:eastAsia="Times New Roman" w:cs="Arial"/>
      <w:b/>
      <w:sz w:val="20"/>
      <w:lang w:val="en-US" w:eastAsia="en-US"/>
    </w:rPr>
  </w:style>
  <w:style w:type="character" w:styleId="Hyperlink">
    <w:name w:val="Hyperlink"/>
    <w:basedOn w:val="DefaultParagraphFont"/>
    <w:rsid w:val="00694EE1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rsid w:val="00BE3A66"/>
    <w:rPr>
      <w:rFonts w:ascii="Times New Roman" w:eastAsia="MS Mincho" w:hAnsi="Times New Roman"/>
      <w:b/>
      <w:bCs/>
      <w:lang w:val="en-US" w:eastAsia="en-US"/>
    </w:rPr>
  </w:style>
  <w:style w:type="paragraph" w:customStyle="1" w:styleId="SectionheaderBaker">
    <w:name w:val="Section header | Baker"/>
    <w:basedOn w:val="BodytextBaker"/>
    <w:next w:val="BodytextBaker"/>
    <w:qFormat/>
    <w:rsid w:val="00C45274"/>
    <w:pPr>
      <w:pBdr>
        <w:top w:val="single" w:sz="4" w:space="2" w:color="FFFFFF"/>
        <w:left w:val="single" w:sz="4" w:space="4" w:color="FFFFFF"/>
        <w:bottom w:val="single" w:sz="4" w:space="3" w:color="FFFFFF"/>
        <w:right w:val="single" w:sz="4" w:space="4" w:color="FFFFFF"/>
      </w:pBdr>
      <w:shd w:val="clear" w:color="auto" w:fill="005BBB"/>
      <w:spacing w:before="360"/>
    </w:pPr>
    <w:rPr>
      <w:b/>
      <w:color w:val="FFFFFF"/>
      <w:szCs w:val="24"/>
    </w:rPr>
  </w:style>
  <w:style w:type="paragraph" w:styleId="FootnoteText">
    <w:name w:val="footnote text"/>
    <w:basedOn w:val="Normal"/>
    <w:link w:val="FootnoteTextChar"/>
    <w:rsid w:val="00C45274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45274"/>
    <w:rPr>
      <w:rFonts w:ascii="Arial" w:hAnsi="Arial"/>
    </w:rPr>
  </w:style>
  <w:style w:type="character" w:styleId="FootnoteReference">
    <w:name w:val="footnote reference"/>
    <w:basedOn w:val="DefaultParagraphFont"/>
    <w:rsid w:val="00C45274"/>
    <w:rPr>
      <w:vertAlign w:val="superscript"/>
    </w:rPr>
  </w:style>
  <w:style w:type="paragraph" w:customStyle="1" w:styleId="FormfieldBaker">
    <w:name w:val="Form field | Baker"/>
    <w:basedOn w:val="BodytextBaker"/>
    <w:uiPriority w:val="2"/>
    <w:qFormat/>
    <w:rsid w:val="00F26244"/>
    <w:pPr>
      <w:spacing w:after="0" w:line="240" w:lineRule="auto"/>
      <w:ind w:left="-108"/>
    </w:pPr>
  </w:style>
  <w:style w:type="paragraph" w:customStyle="1" w:styleId="FormtitleBaker">
    <w:name w:val="Form title | Baker"/>
    <w:basedOn w:val="BodytextBaker"/>
    <w:uiPriority w:val="2"/>
    <w:qFormat/>
    <w:rsid w:val="00F26244"/>
    <w:pPr>
      <w:spacing w:after="0" w:line="240" w:lineRule="auto"/>
    </w:pPr>
    <w:rPr>
      <w:b/>
    </w:rPr>
  </w:style>
  <w:style w:type="paragraph" w:customStyle="1" w:styleId="Sub-titleBaker">
    <w:name w:val="Sub-title | Baker"/>
    <w:basedOn w:val="BodytextBaker"/>
    <w:next w:val="BodytextBaker"/>
    <w:qFormat/>
    <w:rsid w:val="00530445"/>
    <w:pPr>
      <w:spacing w:before="240"/>
    </w:pPr>
    <w:rPr>
      <w:b/>
      <w:color w:val="455560"/>
      <w:sz w:val="24"/>
    </w:rPr>
  </w:style>
  <w:style w:type="paragraph" w:customStyle="1" w:styleId="TitleBaker">
    <w:name w:val="Title | Baker"/>
    <w:basedOn w:val="BodytextBaker"/>
    <w:qFormat/>
    <w:rsid w:val="00530445"/>
    <w:pPr>
      <w:spacing w:before="360" w:after="240"/>
    </w:pPr>
    <w:rPr>
      <w:b/>
      <w:color w:val="005EA7"/>
      <w:sz w:val="40"/>
    </w:rPr>
  </w:style>
  <w:style w:type="table" w:styleId="TableGrid">
    <w:name w:val="Table Grid"/>
    <w:basedOn w:val="TableNormal"/>
    <w:rsid w:val="00F05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58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y@baker.edu.a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riel\Downloads\baker-institute-general-document%20(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9F627-9492-4C94-8CE8-A7F0CA39D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baker-institute-general-document (5)</Template>
  <TotalTime>8</TotalTime>
  <Pages>2</Pages>
  <Words>73</Words>
  <Characters>450</Characters>
  <Application>Microsoft Office Word</Application>
  <DocSecurity>0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Baker Heart and Diabetes Institute</vt:lpstr>
    </vt:vector>
  </TitlesOfParts>
  <Company>Lemonade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Heart and Diabetes Institute</dc:title>
  <dc:subject/>
  <dc:creator/>
  <cp:keywords/>
  <cp:lastModifiedBy>Damien Coup</cp:lastModifiedBy>
  <cp:revision>5</cp:revision>
  <cp:lastPrinted>2016-12-21T00:17:00Z</cp:lastPrinted>
  <dcterms:created xsi:type="dcterms:W3CDTF">2026-09-23T04:44:00Z</dcterms:created>
  <dcterms:modified xsi:type="dcterms:W3CDTF">2026-09-28T00:41:00Z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6da8a56a-883c-43d0-b3a7-c56a4563cc65</vt:lpwstr>
  </property>
</Properties>
</file>